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53DD" w14:textId="77777777" w:rsidR="00C84FAD" w:rsidRPr="003D0076" w:rsidRDefault="00C84FAD" w:rsidP="00C84FAD">
      <w:pPr>
        <w:pStyle w:val="Kop1"/>
        <w:rPr>
          <w:b w:val="0"/>
          <w:bCs w:val="0"/>
          <w:sz w:val="34"/>
          <w:szCs w:val="34"/>
        </w:rPr>
      </w:pPr>
      <w:r>
        <w:rPr>
          <w:sz w:val="34"/>
          <w:szCs w:val="34"/>
        </w:rPr>
        <w:t>Aan de slag met KNLTB Match</w:t>
      </w:r>
    </w:p>
    <w:p w14:paraId="5271FD55" w14:textId="77777777" w:rsidR="00C84FAD" w:rsidRPr="00562022" w:rsidRDefault="00C84FAD" w:rsidP="00C84FAD">
      <w:pPr>
        <w:pStyle w:val="Kop1"/>
        <w:rPr>
          <w:b w:val="0"/>
          <w:sz w:val="24"/>
          <w:szCs w:val="24"/>
        </w:rPr>
      </w:pPr>
      <w:r w:rsidRPr="00562022">
        <w:rPr>
          <w:sz w:val="24"/>
          <w:szCs w:val="24"/>
        </w:rPr>
        <w:t>Hoe start ik een KNLTB Match competitie op mijn vereniging?</w:t>
      </w:r>
    </w:p>
    <w:p w14:paraId="7A107A9F" w14:textId="77777777" w:rsidR="00C84FAD" w:rsidRPr="007F64EA" w:rsidRDefault="00C84FAD" w:rsidP="00C84FAD">
      <w:pPr>
        <w:rPr>
          <w:i/>
        </w:rPr>
      </w:pPr>
      <w:r w:rsidRPr="007F64EA">
        <w:rPr>
          <w:i/>
        </w:rPr>
        <w:t>Aanmelden is makkelijk en na twee weken kunnen de eerste wedstrijden al gespeeld worden!</w:t>
      </w:r>
    </w:p>
    <w:p w14:paraId="653D1BC6" w14:textId="77777777" w:rsidR="00C84FAD" w:rsidRPr="007F64EA" w:rsidRDefault="00C84FAD" w:rsidP="00C84FAD"/>
    <w:p w14:paraId="745F5810" w14:textId="77777777" w:rsidR="00C84FAD" w:rsidRDefault="00C84FAD" w:rsidP="00C84FAD">
      <w:pPr>
        <w:numPr>
          <w:ilvl w:val="0"/>
          <w:numId w:val="3"/>
        </w:numPr>
      </w:pPr>
      <w:r>
        <w:t xml:space="preserve">Meld jouw vereniging </w:t>
      </w:r>
      <w:hyperlink r:id="rId11">
        <w:r>
          <w:rPr>
            <w:color w:val="1155CC"/>
            <w:u w:val="single"/>
          </w:rPr>
          <w:t>hier</w:t>
        </w:r>
      </w:hyperlink>
      <w:r>
        <w:t xml:space="preserve"> aan</w:t>
      </w:r>
    </w:p>
    <w:p w14:paraId="08C2558D" w14:textId="77777777" w:rsidR="00C84FAD" w:rsidRPr="007F64EA" w:rsidRDefault="00C84FAD" w:rsidP="00C84FAD">
      <w:pPr>
        <w:numPr>
          <w:ilvl w:val="0"/>
          <w:numId w:val="3"/>
        </w:numPr>
      </w:pPr>
      <w:r w:rsidRPr="007F64EA">
        <w:t>Binnen 48 uur</w:t>
      </w:r>
      <w:r>
        <w:t xml:space="preserve"> wordt</w:t>
      </w:r>
      <w:r w:rsidRPr="007F64EA">
        <w:t xml:space="preserve"> de competitie</w:t>
      </w:r>
      <w:r>
        <w:t xml:space="preserve"> aangemaakt en wordt er door Scala</w:t>
      </w:r>
      <w:r w:rsidRPr="007F64EA">
        <w:t xml:space="preserve"> contact </w:t>
      </w:r>
      <w:r>
        <w:t>met je opgenomen om:</w:t>
      </w:r>
    </w:p>
    <w:p w14:paraId="2258BFE4" w14:textId="77777777" w:rsidR="00C84FAD" w:rsidRDefault="00C84FAD" w:rsidP="00C84FAD">
      <w:pPr>
        <w:numPr>
          <w:ilvl w:val="1"/>
          <w:numId w:val="3"/>
        </w:numPr>
      </w:pPr>
      <w:r>
        <w:t>Jouw vragen te beantwoorden</w:t>
      </w:r>
    </w:p>
    <w:p w14:paraId="41C6541C" w14:textId="77777777" w:rsidR="00C84FAD" w:rsidRPr="007F64EA" w:rsidRDefault="00C84FAD" w:rsidP="00C84FAD">
      <w:pPr>
        <w:numPr>
          <w:ilvl w:val="1"/>
          <w:numId w:val="3"/>
        </w:numPr>
      </w:pPr>
      <w:r w:rsidRPr="007F64EA">
        <w:t>Te bepalen welke competities het beste bij jullie passen</w:t>
      </w:r>
    </w:p>
    <w:p w14:paraId="70959E8B" w14:textId="77777777" w:rsidR="00C84FAD" w:rsidRPr="007F64EA" w:rsidRDefault="00C84FAD" w:rsidP="00C84FAD">
      <w:pPr>
        <w:numPr>
          <w:ilvl w:val="1"/>
          <w:numId w:val="3"/>
        </w:numPr>
      </w:pPr>
      <w:r w:rsidRPr="007F64EA">
        <w:t>Te bepalen wanneer jullie willen starten</w:t>
      </w:r>
    </w:p>
    <w:p w14:paraId="36F03BAC" w14:textId="77777777" w:rsidR="00C84FAD" w:rsidRPr="007F64EA" w:rsidRDefault="00C84FAD" w:rsidP="00C84FAD">
      <w:pPr>
        <w:numPr>
          <w:ilvl w:val="0"/>
          <w:numId w:val="3"/>
        </w:numPr>
      </w:pPr>
      <w:r>
        <w:t xml:space="preserve">Op </w:t>
      </w:r>
      <w:hyperlink r:id="rId12" w:history="1">
        <w:r w:rsidRPr="00AA0917">
          <w:rPr>
            <w:rStyle w:val="Hyperlink"/>
          </w:rPr>
          <w:t>https://www.centrecourt.nl/alles-voor-verenigingen/activatie-van-leden/flexcompetities-knltb-match/</w:t>
        </w:r>
      </w:hyperlink>
      <w:r>
        <w:t xml:space="preserve"> vind je verschillende promotiemiddelen die je kunt gebruiken om leden te enthousiasmeren om mee te doen met de </w:t>
      </w:r>
      <w:proofErr w:type="spellStart"/>
      <w:r>
        <w:t>flexcompetitie</w:t>
      </w:r>
      <w:proofErr w:type="spellEnd"/>
      <w:r>
        <w:t xml:space="preserve"> via KNLTB Match.</w:t>
      </w:r>
    </w:p>
    <w:p w14:paraId="392E1505" w14:textId="77777777" w:rsidR="00C84FAD" w:rsidRPr="007F64EA" w:rsidRDefault="00C84FAD" w:rsidP="00C84FAD">
      <w:pPr>
        <w:numPr>
          <w:ilvl w:val="0"/>
          <w:numId w:val="3"/>
        </w:numPr>
      </w:pPr>
      <w:r w:rsidRPr="007F64EA">
        <w:t xml:space="preserve">De eerste ronde start op de afgesproken datum. Deze ligt minimaal 2 weken na de aanvraag, zodat er genoeg tijd is voor promotie en aanmelden </w:t>
      </w:r>
    </w:p>
    <w:p w14:paraId="65EF4ECA" w14:textId="77777777" w:rsidR="00C84FAD" w:rsidRDefault="00C84FAD" w:rsidP="00C84FAD">
      <w:pPr>
        <w:pStyle w:val="Kop1"/>
        <w:rPr>
          <w:sz w:val="30"/>
          <w:szCs w:val="30"/>
        </w:rPr>
      </w:pPr>
      <w:bookmarkStart w:id="0" w:name="_j7ya51p8oqxd" w:colFirst="0" w:colLast="0"/>
      <w:bookmarkEnd w:id="0"/>
    </w:p>
    <w:p w14:paraId="37E92AFF" w14:textId="2436D0A7" w:rsidR="00C84FAD" w:rsidRPr="007F64EA" w:rsidRDefault="00C84FAD" w:rsidP="00C84FAD">
      <w:pPr>
        <w:pStyle w:val="Kop1"/>
        <w:rPr>
          <w:b w:val="0"/>
          <w:sz w:val="30"/>
          <w:szCs w:val="30"/>
        </w:rPr>
      </w:pPr>
      <w:r w:rsidRPr="007F64EA">
        <w:rPr>
          <w:sz w:val="30"/>
          <w:szCs w:val="30"/>
        </w:rPr>
        <w:t>Wie doet wat? De vereniging hoeft bijna niets zelf te doen</w:t>
      </w:r>
    </w:p>
    <w:p w14:paraId="07234BBC" w14:textId="77777777" w:rsidR="00C84FAD" w:rsidRDefault="00C84FAD" w:rsidP="00C84FAD">
      <w:pPr>
        <w:rPr>
          <w:i/>
        </w:rPr>
      </w:pPr>
      <w:r w:rsidRPr="007F64EA">
        <w:rPr>
          <w:i/>
        </w:rPr>
        <w:t xml:space="preserve">Voor KNLTB Match </w:t>
      </w:r>
      <w:proofErr w:type="spellStart"/>
      <w:r>
        <w:rPr>
          <w:i/>
        </w:rPr>
        <w:t>flex</w:t>
      </w:r>
      <w:r w:rsidRPr="007F64EA">
        <w:rPr>
          <w:i/>
        </w:rPr>
        <w:t>competities</w:t>
      </w:r>
      <w:proofErr w:type="spellEnd"/>
      <w:r w:rsidRPr="007F64EA">
        <w:rPr>
          <w:i/>
        </w:rPr>
        <w:t xml:space="preserve"> hoeft een vereniging bijna niets zelf te doen! </w:t>
      </w:r>
      <w:r>
        <w:rPr>
          <w:i/>
        </w:rPr>
        <w:t xml:space="preserve">Wie doet wat? </w:t>
      </w:r>
    </w:p>
    <w:p w14:paraId="701D2FA1" w14:textId="77777777" w:rsidR="00C84FAD" w:rsidRDefault="00C84FAD" w:rsidP="00C84FAD">
      <w:pPr>
        <w:rPr>
          <w:i/>
        </w:rPr>
      </w:pPr>
    </w:p>
    <w:p w14:paraId="2AB92681" w14:textId="77777777" w:rsidR="00C84FAD" w:rsidRPr="007F64EA" w:rsidRDefault="00C84FAD" w:rsidP="00C84FAD">
      <w:pPr>
        <w:numPr>
          <w:ilvl w:val="0"/>
          <w:numId w:val="2"/>
        </w:numPr>
      </w:pPr>
      <w:r w:rsidRPr="007F64EA">
        <w:t>Indeling maken, spelers koppelen: Dit doet een slim algoritme in de app</w:t>
      </w:r>
    </w:p>
    <w:p w14:paraId="1C06F5D0" w14:textId="77777777" w:rsidR="00C84FAD" w:rsidRPr="007F64EA" w:rsidRDefault="00C84FAD" w:rsidP="00C84FAD">
      <w:pPr>
        <w:numPr>
          <w:ilvl w:val="0"/>
          <w:numId w:val="2"/>
        </w:numPr>
      </w:pPr>
      <w:r w:rsidRPr="007F64EA">
        <w:t>Wedstrijden verzetten, scores invoeren: Dit doen spelers zelf, simpel in de app</w:t>
      </w:r>
    </w:p>
    <w:p w14:paraId="5210E2F6" w14:textId="77777777" w:rsidR="00C84FAD" w:rsidRPr="007F64EA" w:rsidRDefault="00C84FAD" w:rsidP="00C84FAD">
      <w:pPr>
        <w:numPr>
          <w:ilvl w:val="0"/>
          <w:numId w:val="2"/>
        </w:numPr>
      </w:pPr>
      <w:r w:rsidRPr="007F64EA">
        <w:t>Tussenstanden, eindstanden, wedstrijd reminders sturen: KNLTB Match</w:t>
      </w:r>
    </w:p>
    <w:p w14:paraId="6CDFCC42" w14:textId="77777777" w:rsidR="00C84FAD" w:rsidRPr="007F64EA" w:rsidRDefault="00C84FAD" w:rsidP="00C84FAD">
      <w:pPr>
        <w:numPr>
          <w:ilvl w:val="0"/>
          <w:numId w:val="2"/>
        </w:numPr>
      </w:pPr>
      <w:r w:rsidRPr="007F64EA">
        <w:t>Helpdesk voor vragen van spelers en vereniging: KNLTB Match</w:t>
      </w:r>
    </w:p>
    <w:p w14:paraId="60ABF876" w14:textId="77777777" w:rsidR="00C84FAD" w:rsidRPr="007F64EA" w:rsidRDefault="00C84FAD" w:rsidP="00C84FAD">
      <w:pPr>
        <w:numPr>
          <w:ilvl w:val="0"/>
          <w:numId w:val="2"/>
        </w:numPr>
      </w:pPr>
      <w:r w:rsidRPr="007F64EA">
        <w:t>Promotie: KNLTB Match helpt tussen rondes in ook door promotie te doen naar spelers die al eerder meegespeeld hebben</w:t>
      </w:r>
    </w:p>
    <w:p w14:paraId="4067A3B4" w14:textId="77777777" w:rsidR="00C84FAD" w:rsidRPr="007F64EA" w:rsidRDefault="00C84FAD" w:rsidP="00C84FAD">
      <w:r w:rsidRPr="007F64EA">
        <w:t xml:space="preserve"> </w:t>
      </w:r>
    </w:p>
    <w:p w14:paraId="63000C40" w14:textId="28AE7719" w:rsidR="00C84FAD" w:rsidRDefault="00C84FAD" w:rsidP="00C84FAD"/>
    <w:p w14:paraId="481BBA25" w14:textId="6AC102E4" w:rsidR="00C84FAD" w:rsidRDefault="00C84FAD" w:rsidP="00C84FAD"/>
    <w:p w14:paraId="0998E2C9" w14:textId="4940F975" w:rsidR="00C84FAD" w:rsidRDefault="00C84FAD" w:rsidP="00C84FAD"/>
    <w:p w14:paraId="5CAEDF6F" w14:textId="3BBE8EAD" w:rsidR="00C84FAD" w:rsidRDefault="00C84FAD" w:rsidP="00C84FAD"/>
    <w:p w14:paraId="18744529" w14:textId="3F8E0638" w:rsidR="00C84FAD" w:rsidRDefault="00C84FAD" w:rsidP="00C84FAD"/>
    <w:p w14:paraId="46916165" w14:textId="52522B5E" w:rsidR="00C84FAD" w:rsidRDefault="00C84FAD" w:rsidP="00C84FAD"/>
    <w:p w14:paraId="3556A086" w14:textId="5758F352" w:rsidR="00C84FAD" w:rsidRDefault="00C84FAD" w:rsidP="00C84FAD"/>
    <w:p w14:paraId="0A7B64F0" w14:textId="3ADBFDFD" w:rsidR="00C84FAD" w:rsidRDefault="00C84FAD" w:rsidP="00C84FAD"/>
    <w:p w14:paraId="24ABB298" w14:textId="69EF4955" w:rsidR="00C84FAD" w:rsidRDefault="00C84FAD" w:rsidP="00C84FAD"/>
    <w:p w14:paraId="1BDD3319" w14:textId="0FFE0B2B" w:rsidR="00C84FAD" w:rsidRDefault="00C84FAD" w:rsidP="00C84FAD"/>
    <w:p w14:paraId="1FFF363B" w14:textId="1CD04576" w:rsidR="00C84FAD" w:rsidRDefault="00C84FAD" w:rsidP="00C84FAD"/>
    <w:p w14:paraId="7D05730A" w14:textId="551B4928" w:rsidR="00C84FAD" w:rsidRDefault="00C84FAD" w:rsidP="00C84FAD"/>
    <w:p w14:paraId="12D26D8F" w14:textId="2DC1BB40" w:rsidR="00C84FAD" w:rsidRDefault="00C84FAD" w:rsidP="00C84FAD"/>
    <w:p w14:paraId="7C3957D8" w14:textId="3EEBF241" w:rsidR="00C84FAD" w:rsidRDefault="00C84FAD" w:rsidP="00C84FAD"/>
    <w:p w14:paraId="7CB979F5" w14:textId="77777777" w:rsidR="00C84FAD" w:rsidRPr="007F64EA" w:rsidRDefault="00C84FAD" w:rsidP="00C84FAD"/>
    <w:p w14:paraId="13E2E79E" w14:textId="77777777" w:rsidR="00C84FAD" w:rsidRDefault="00C84FAD" w:rsidP="00C84FAD">
      <w:pPr>
        <w:rPr>
          <w:b/>
          <w:sz w:val="30"/>
          <w:szCs w:val="30"/>
        </w:rPr>
      </w:pPr>
      <w:r>
        <w:rPr>
          <w:b/>
          <w:sz w:val="30"/>
          <w:szCs w:val="30"/>
        </w:rPr>
        <w:lastRenderedPageBreak/>
        <w:t xml:space="preserve">Hoe werkt de app? </w:t>
      </w:r>
    </w:p>
    <w:p w14:paraId="02DC4F40" w14:textId="77777777" w:rsidR="00C84FAD" w:rsidRDefault="00C84FAD" w:rsidP="00C84FAD"/>
    <w:p w14:paraId="58D8FC3A" w14:textId="77777777" w:rsidR="00C84FAD" w:rsidRDefault="00C84FAD" w:rsidP="00C84FAD">
      <w:r>
        <w:rPr>
          <w:noProof/>
        </w:rPr>
        <w:drawing>
          <wp:inline distT="114300" distB="114300" distL="114300" distR="114300" wp14:anchorId="6A768B3C" wp14:editId="60C863E6">
            <wp:extent cx="5943600" cy="3302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302000"/>
                    </a:xfrm>
                    <a:prstGeom prst="rect">
                      <a:avLst/>
                    </a:prstGeom>
                    <a:ln/>
                  </pic:spPr>
                </pic:pic>
              </a:graphicData>
            </a:graphic>
          </wp:inline>
        </w:drawing>
      </w:r>
    </w:p>
    <w:p w14:paraId="17511CD5" w14:textId="77777777" w:rsidR="00C84FAD" w:rsidRDefault="00C84FAD" w:rsidP="00C84FAD">
      <w:pPr>
        <w:rPr>
          <w:b/>
          <w:sz w:val="30"/>
          <w:szCs w:val="30"/>
        </w:rPr>
      </w:pPr>
    </w:p>
    <w:p w14:paraId="1DCBE71B" w14:textId="77777777" w:rsidR="00C84FAD" w:rsidRDefault="00C84FAD" w:rsidP="00C84FAD">
      <w:pPr>
        <w:rPr>
          <w:b/>
          <w:sz w:val="30"/>
          <w:szCs w:val="30"/>
        </w:rPr>
      </w:pPr>
    </w:p>
    <w:p w14:paraId="7E187808" w14:textId="77777777" w:rsidR="00C84FAD" w:rsidRDefault="00C84FAD" w:rsidP="00C84FAD">
      <w:pPr>
        <w:rPr>
          <w:b/>
          <w:sz w:val="30"/>
          <w:szCs w:val="30"/>
        </w:rPr>
      </w:pPr>
    </w:p>
    <w:p w14:paraId="25183D3B" w14:textId="77777777" w:rsidR="00C84FAD" w:rsidRDefault="00C84FAD" w:rsidP="00C84FAD">
      <w:pPr>
        <w:rPr>
          <w:b/>
          <w:sz w:val="30"/>
          <w:szCs w:val="30"/>
        </w:rPr>
      </w:pPr>
    </w:p>
    <w:p w14:paraId="2F1C45F6" w14:textId="77777777" w:rsidR="00C84FAD" w:rsidRDefault="00C84FAD" w:rsidP="00C84FAD">
      <w:pPr>
        <w:rPr>
          <w:b/>
          <w:sz w:val="30"/>
          <w:szCs w:val="30"/>
        </w:rPr>
      </w:pPr>
    </w:p>
    <w:p w14:paraId="3229E52E" w14:textId="77777777" w:rsidR="00C84FAD" w:rsidRDefault="00C84FAD" w:rsidP="00C84FAD">
      <w:pPr>
        <w:rPr>
          <w:b/>
          <w:sz w:val="30"/>
          <w:szCs w:val="30"/>
        </w:rPr>
      </w:pPr>
    </w:p>
    <w:p w14:paraId="0A49F37A" w14:textId="77777777" w:rsidR="00C84FAD" w:rsidRDefault="00C84FAD" w:rsidP="00C84FAD">
      <w:pPr>
        <w:rPr>
          <w:b/>
          <w:sz w:val="30"/>
          <w:szCs w:val="30"/>
        </w:rPr>
      </w:pPr>
    </w:p>
    <w:p w14:paraId="09AF2C11" w14:textId="77777777" w:rsidR="00C84FAD" w:rsidRDefault="00C84FAD" w:rsidP="00C84FAD">
      <w:pPr>
        <w:rPr>
          <w:b/>
          <w:sz w:val="30"/>
          <w:szCs w:val="30"/>
        </w:rPr>
      </w:pPr>
    </w:p>
    <w:p w14:paraId="769ED55C" w14:textId="77777777" w:rsidR="00C84FAD" w:rsidRDefault="00C84FAD" w:rsidP="00C84FAD">
      <w:pPr>
        <w:rPr>
          <w:b/>
          <w:sz w:val="30"/>
          <w:szCs w:val="30"/>
        </w:rPr>
      </w:pPr>
    </w:p>
    <w:p w14:paraId="3EFF6A0C" w14:textId="77777777" w:rsidR="00C84FAD" w:rsidRDefault="00C84FAD" w:rsidP="00C84FAD">
      <w:pPr>
        <w:rPr>
          <w:b/>
          <w:sz w:val="30"/>
          <w:szCs w:val="30"/>
        </w:rPr>
      </w:pPr>
    </w:p>
    <w:p w14:paraId="391C269B" w14:textId="77777777" w:rsidR="00C84FAD" w:rsidRDefault="00C84FAD" w:rsidP="00C84FAD">
      <w:pPr>
        <w:rPr>
          <w:b/>
          <w:sz w:val="30"/>
          <w:szCs w:val="30"/>
        </w:rPr>
      </w:pPr>
    </w:p>
    <w:p w14:paraId="4B227F6B" w14:textId="77777777" w:rsidR="00C84FAD" w:rsidRDefault="00C84FAD" w:rsidP="00C84FAD">
      <w:pPr>
        <w:rPr>
          <w:b/>
          <w:sz w:val="30"/>
          <w:szCs w:val="30"/>
        </w:rPr>
      </w:pPr>
    </w:p>
    <w:p w14:paraId="72BDA34C" w14:textId="77777777" w:rsidR="00C84FAD" w:rsidRDefault="00C84FAD" w:rsidP="00C84FAD">
      <w:pPr>
        <w:rPr>
          <w:b/>
          <w:sz w:val="30"/>
          <w:szCs w:val="30"/>
        </w:rPr>
      </w:pPr>
    </w:p>
    <w:p w14:paraId="47044E96" w14:textId="77777777" w:rsidR="00C84FAD" w:rsidRDefault="00C84FAD" w:rsidP="00C84FAD">
      <w:pPr>
        <w:rPr>
          <w:b/>
          <w:sz w:val="30"/>
          <w:szCs w:val="30"/>
        </w:rPr>
      </w:pPr>
    </w:p>
    <w:p w14:paraId="68DDA64D" w14:textId="77777777" w:rsidR="00C84FAD" w:rsidRDefault="00C84FAD" w:rsidP="00C84FAD">
      <w:pPr>
        <w:rPr>
          <w:b/>
          <w:sz w:val="30"/>
          <w:szCs w:val="30"/>
        </w:rPr>
      </w:pPr>
    </w:p>
    <w:p w14:paraId="326DB47A" w14:textId="4815013F" w:rsidR="00C84FAD" w:rsidRPr="007F64EA" w:rsidRDefault="00C84FAD" w:rsidP="00C84FAD">
      <w:pPr>
        <w:rPr>
          <w:b/>
          <w:sz w:val="30"/>
          <w:szCs w:val="30"/>
        </w:rPr>
      </w:pPr>
      <w:r w:rsidRPr="007F64EA">
        <w:rPr>
          <w:b/>
          <w:sz w:val="30"/>
          <w:szCs w:val="30"/>
        </w:rPr>
        <w:lastRenderedPageBreak/>
        <w:t>Hoe werken de Poule en de Ladder competities?</w:t>
      </w:r>
    </w:p>
    <w:p w14:paraId="35B1729B" w14:textId="77777777" w:rsidR="00C84FAD" w:rsidRPr="007F64EA" w:rsidRDefault="00C84FAD" w:rsidP="00C84FAD">
      <w:pPr>
        <w:rPr>
          <w:b/>
          <w:sz w:val="30"/>
          <w:szCs w:val="30"/>
        </w:rPr>
      </w:pPr>
    </w:p>
    <w:p w14:paraId="73866651" w14:textId="77777777" w:rsidR="00C84FAD" w:rsidRDefault="00C84FAD" w:rsidP="00C84FAD">
      <w:r>
        <w:rPr>
          <w:noProof/>
        </w:rPr>
        <w:drawing>
          <wp:inline distT="114300" distB="114300" distL="114300" distR="114300" wp14:anchorId="02AD4600" wp14:editId="4C632080">
            <wp:extent cx="5943600" cy="3365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365500"/>
                    </a:xfrm>
                    <a:prstGeom prst="rect">
                      <a:avLst/>
                    </a:prstGeom>
                    <a:ln/>
                  </pic:spPr>
                </pic:pic>
              </a:graphicData>
            </a:graphic>
          </wp:inline>
        </w:drawing>
      </w:r>
    </w:p>
    <w:p w14:paraId="0610329B" w14:textId="77777777" w:rsidR="00C84FAD" w:rsidRPr="00A8495F" w:rsidRDefault="00C84FAD" w:rsidP="00C84FAD">
      <w:pPr>
        <w:rPr>
          <w:b/>
          <w:i/>
        </w:rPr>
      </w:pPr>
    </w:p>
    <w:p w14:paraId="36721D7B" w14:textId="77777777" w:rsidR="00C84FAD" w:rsidRPr="007F64EA" w:rsidRDefault="00C84FAD" w:rsidP="00C84FAD"/>
    <w:p w14:paraId="52E1C1DD" w14:textId="77777777" w:rsidR="00C84FAD" w:rsidRPr="007F64EA" w:rsidRDefault="00C84FAD" w:rsidP="00C84FAD">
      <w:pPr>
        <w:rPr>
          <w:b/>
        </w:rPr>
      </w:pPr>
      <w:r w:rsidRPr="007F64EA">
        <w:rPr>
          <w:b/>
          <w:i/>
        </w:rPr>
        <w:t xml:space="preserve">Hoe werkt het met afhangen van de banen? </w:t>
      </w:r>
    </w:p>
    <w:p w14:paraId="39D70E62" w14:textId="77777777" w:rsidR="00C84FAD" w:rsidRPr="007F64EA" w:rsidRDefault="00C84FAD" w:rsidP="00C84FAD">
      <w:r w:rsidRPr="007F64EA">
        <w:t xml:space="preserve">Spelers hangen zelf een baan af volgens de regels van de club. Op termijn zullen we een integratie maken met de </w:t>
      </w:r>
      <w:proofErr w:type="spellStart"/>
      <w:r w:rsidRPr="007F64EA">
        <w:t>ClubApp</w:t>
      </w:r>
      <w:proofErr w:type="spellEnd"/>
      <w:r w:rsidRPr="007F64EA">
        <w:t xml:space="preserve"> zodat dit gelijk vanuit de Match App kan</w:t>
      </w:r>
    </w:p>
    <w:p w14:paraId="0A4F89F1" w14:textId="77777777" w:rsidR="00C84FAD" w:rsidRPr="007F64EA" w:rsidRDefault="00C84FAD" w:rsidP="00C84FAD"/>
    <w:p w14:paraId="286B88D7" w14:textId="77777777" w:rsidR="00C84FAD" w:rsidRPr="007F64EA" w:rsidRDefault="00C84FAD" w:rsidP="00C84FAD">
      <w:pPr>
        <w:rPr>
          <w:b/>
          <w:i/>
        </w:rPr>
      </w:pPr>
      <w:r w:rsidRPr="007F64EA">
        <w:rPr>
          <w:b/>
          <w:i/>
        </w:rPr>
        <w:t>Krijgen we als vereniging een beheeromgeving om de competities te beheren?</w:t>
      </w:r>
    </w:p>
    <w:p w14:paraId="406D72FA" w14:textId="77777777" w:rsidR="00C84FAD" w:rsidRPr="007F64EA" w:rsidRDefault="00C84FAD" w:rsidP="00C84FAD">
      <w:r w:rsidRPr="007F64EA">
        <w:t xml:space="preserve">Ja. Je kunt als vereniging inloggen in een speciale omgeving waar je inschrijvingen kunt zien, poule indelingen zoals voorgesteld door de app kunt aanpassen (hoeft niet, maar mag wel!), en waar je bijvoorbeeld kunt zien welke wedstrijden er allemaal gespeeld gaan worden. Het is zo gemaakt dat je als clubs niets hoeft te doen, maar het kan / mag wel als je dat wilt! </w:t>
      </w:r>
    </w:p>
    <w:p w14:paraId="41E0B69D" w14:textId="77777777" w:rsidR="00C84FAD" w:rsidRPr="007F64EA" w:rsidRDefault="00C84FAD" w:rsidP="00C84FAD"/>
    <w:p w14:paraId="64CA7E0C" w14:textId="77777777" w:rsidR="00C84FAD" w:rsidRPr="007F64EA" w:rsidRDefault="00C84FAD" w:rsidP="00C84FAD"/>
    <w:p w14:paraId="47528A78" w14:textId="77777777" w:rsidR="00C84FAD" w:rsidRPr="007F64EA" w:rsidRDefault="00C84FAD" w:rsidP="00C84FAD"/>
    <w:p w14:paraId="4496FDF4" w14:textId="77777777" w:rsidR="00C84FAD" w:rsidRPr="007F64EA" w:rsidRDefault="00C84FAD" w:rsidP="00C84FAD">
      <w:bookmarkStart w:id="1" w:name="_j86huaa24x3h" w:colFirst="0" w:colLast="0"/>
      <w:bookmarkEnd w:id="1"/>
    </w:p>
    <w:p w14:paraId="6F9943BE" w14:textId="77777777" w:rsidR="00C84FAD" w:rsidRPr="007F64EA" w:rsidRDefault="00C84FAD" w:rsidP="00C84FAD"/>
    <w:p w14:paraId="65C8C283" w14:textId="77777777" w:rsidR="00C84FAD" w:rsidRPr="007F64EA" w:rsidRDefault="00C84FAD" w:rsidP="00C84FAD"/>
    <w:p w14:paraId="1EEF76CE" w14:textId="77777777" w:rsidR="00CB3C5B" w:rsidRPr="001220A9" w:rsidRDefault="00CB3C5B" w:rsidP="00CB3C5B"/>
    <w:p w14:paraId="32D3A597" w14:textId="77777777" w:rsidR="00CB3C5B" w:rsidRPr="001220A9" w:rsidRDefault="00CB3C5B" w:rsidP="00CB3C5B"/>
    <w:p w14:paraId="7C846BC4" w14:textId="77777777" w:rsidR="00CB3C5B" w:rsidRPr="001220A9" w:rsidRDefault="00CB3C5B" w:rsidP="00CB3C5B"/>
    <w:p w14:paraId="10514C71" w14:textId="77777777" w:rsidR="009D1F2D" w:rsidRDefault="009D1F2D" w:rsidP="00CB3C5B"/>
    <w:p w14:paraId="64712A8B" w14:textId="77777777" w:rsidR="009D1F2D" w:rsidRDefault="009D1F2D" w:rsidP="00CB3C5B"/>
    <w:p w14:paraId="647A0D1B" w14:textId="77777777" w:rsidR="009D1F2D" w:rsidRDefault="009D1F2D" w:rsidP="00CB3C5B"/>
    <w:p w14:paraId="3955B341" w14:textId="77777777" w:rsidR="009D1F2D" w:rsidRDefault="009D1F2D" w:rsidP="00CB3C5B"/>
    <w:p w14:paraId="27CA946A" w14:textId="77777777" w:rsidR="009D1F2D" w:rsidRDefault="009D1F2D" w:rsidP="00CB3C5B"/>
    <w:p w14:paraId="21AC6B25" w14:textId="77777777" w:rsidR="009D1F2D" w:rsidRPr="00CB3C5B" w:rsidRDefault="009D1F2D" w:rsidP="00CB3C5B"/>
    <w:sectPr w:rsidR="009D1F2D" w:rsidRPr="00CB3C5B" w:rsidSect="007249F0">
      <w:headerReference w:type="even" r:id="rId15"/>
      <w:headerReference w:type="default" r:id="rId16"/>
      <w:footerReference w:type="default" r:id="rId17"/>
      <w:headerReference w:type="first" r:id="rId18"/>
      <w:pgSz w:w="11900" w:h="16840" w:code="9"/>
      <w:pgMar w:top="2102" w:right="1985" w:bottom="1985" w:left="136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FB135" w14:textId="77777777" w:rsidR="00C84FAD" w:rsidRDefault="00C84FAD" w:rsidP="00D82194">
      <w:r>
        <w:separator/>
      </w:r>
    </w:p>
  </w:endnote>
  <w:endnote w:type="continuationSeparator" w:id="0">
    <w:p w14:paraId="754F4DE6" w14:textId="77777777" w:rsidR="00C84FAD" w:rsidRDefault="00C84FAD" w:rsidP="00D82194">
      <w:r>
        <w:continuationSeparator/>
      </w:r>
    </w:p>
  </w:endnote>
  <w:endnote w:type="continuationNotice" w:id="1">
    <w:p w14:paraId="1E969206" w14:textId="77777777" w:rsidR="00C84FAD" w:rsidRDefault="00C84F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MarselisOT">
    <w:panose1 w:val="020B0504020101020102"/>
    <w:charset w:val="00"/>
    <w:family w:val="swiss"/>
    <w:notTrueType/>
    <w:pitch w:val="variable"/>
    <w:sig w:usb0="A00000EF" w:usb1="4000A05B" w:usb2="00000008" w:usb3="00000000" w:csb0="00000001"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arselisOT-Light">
    <w:panose1 w:val="020B0504020101020102"/>
    <w:charset w:val="00"/>
    <w:family w:val="swiss"/>
    <w:notTrueType/>
    <w:pitch w:val="variable"/>
    <w:sig w:usb0="A00000EF" w:usb1="4000A05B" w:usb2="00000008"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84FE" w14:textId="77777777" w:rsidR="009D1F2D" w:rsidRPr="00F07655" w:rsidRDefault="009D1F2D" w:rsidP="00F07655">
    <w:pPr>
      <w:pStyle w:val="Voettekst"/>
      <w:jc w:val="right"/>
      <w:rPr>
        <w:b/>
        <w:noProof/>
        <w:color w:val="FFFFFF" w:themeColor="background1"/>
        <w:lang w:eastAsia="nl-NL"/>
      </w:rPr>
    </w:pPr>
    <w:r w:rsidRPr="00F07655">
      <w:rPr>
        <w:b/>
        <w:noProof/>
        <w:color w:val="FFFFFF" w:themeColor="background1"/>
        <w:lang w:eastAsia="nl-NL"/>
      </w:rPr>
      <w:fldChar w:fldCharType="begin"/>
    </w:r>
    <w:r w:rsidRPr="00F07655">
      <w:rPr>
        <w:b/>
        <w:noProof/>
        <w:color w:val="FFFFFF" w:themeColor="background1"/>
        <w:lang w:eastAsia="nl-NL"/>
      </w:rPr>
      <w:instrText xml:space="preserve">page </w:instrText>
    </w:r>
    <w:r w:rsidRPr="00F07655">
      <w:rPr>
        <w:b/>
        <w:noProof/>
        <w:color w:val="FFFFFF" w:themeColor="background1"/>
        <w:lang w:eastAsia="nl-NL"/>
      </w:rPr>
      <w:fldChar w:fldCharType="separate"/>
    </w:r>
    <w:r w:rsidR="00B040B3">
      <w:rPr>
        <w:b/>
        <w:noProof/>
        <w:color w:val="FFFFFF" w:themeColor="background1"/>
        <w:lang w:eastAsia="nl-NL"/>
      </w:rPr>
      <w:t>2</w:t>
    </w:r>
    <w:r w:rsidRPr="00F07655">
      <w:rPr>
        <w:noProof/>
        <w:color w:val="FFFFFF" w:themeColor="background1"/>
        <w:lang w:val="en-US" w:eastAsia="nl-NL"/>
      </w:rPr>
      <w:fldChar w:fldCharType="end"/>
    </w:r>
    <w:r w:rsidRPr="00F07655">
      <w:rPr>
        <w:b/>
        <w:noProof/>
        <w:color w:val="FFFFFF" w:themeColor="background1"/>
        <w:lang w:val="en-US" w:eastAsia="nl-NL"/>
      </w:rPr>
      <w:drawing>
        <wp:anchor distT="0" distB="0" distL="114300" distR="114300" simplePos="0" relativeHeight="251657216" behindDoc="1" locked="1" layoutInCell="1" allowOverlap="1" wp14:anchorId="42028828" wp14:editId="762E2DC9">
          <wp:simplePos x="0" y="0"/>
          <wp:positionH relativeFrom="page">
            <wp:posOffset>1000125</wp:posOffset>
          </wp:positionH>
          <wp:positionV relativeFrom="page">
            <wp:posOffset>9077325</wp:posOffset>
          </wp:positionV>
          <wp:extent cx="6735445" cy="1727835"/>
          <wp:effectExtent l="0" t="0" r="8255" b="5715"/>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p w14:paraId="2014C34A" w14:textId="77777777" w:rsidR="009D1F2D" w:rsidRDefault="009D1F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72C9A" w14:textId="77777777" w:rsidR="00C84FAD" w:rsidRDefault="00C84FAD" w:rsidP="00D82194">
      <w:r>
        <w:separator/>
      </w:r>
    </w:p>
  </w:footnote>
  <w:footnote w:type="continuationSeparator" w:id="0">
    <w:p w14:paraId="12CF9C1C" w14:textId="77777777" w:rsidR="00C84FAD" w:rsidRDefault="00C84FAD" w:rsidP="00D82194">
      <w:r>
        <w:continuationSeparator/>
      </w:r>
    </w:p>
  </w:footnote>
  <w:footnote w:type="continuationNotice" w:id="1">
    <w:p w14:paraId="614F00A8" w14:textId="77777777" w:rsidR="00C84FAD" w:rsidRDefault="00C84F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806C" w14:textId="77777777" w:rsidR="009D1F2D" w:rsidRDefault="00C84FAD">
    <w:pPr>
      <w:pStyle w:val="Koptekst"/>
    </w:pPr>
    <w:r>
      <w:rPr>
        <w:noProof/>
        <w:lang w:eastAsia="nl-NL"/>
      </w:rPr>
      <w:pict w14:anchorId="797F5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4128" o:spid="_x0000_s2053" type="#_x0000_t75" style="position:absolute;margin-left:0;margin-top:0;width:595.15pt;height:841.85pt;z-index:-251658240;mso-position-horizontal:center;mso-position-horizontal-relative:margin;mso-position-vertical:center;mso-position-vertical-relative:margin" o:allowincell="f">
          <v:imagedata r:id="rId1"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C16C" w14:textId="77777777" w:rsidR="009D1F2D" w:rsidRDefault="00B040B3">
    <w:pPr>
      <w:pStyle w:val="Koptekst"/>
    </w:pPr>
    <w:r>
      <w:rPr>
        <w:noProof/>
        <w:lang w:val="en-US" w:eastAsia="nl-NL"/>
      </w:rPr>
      <w:drawing>
        <wp:inline distT="0" distB="0" distL="0" distR="0" wp14:anchorId="2687C114" wp14:editId="4106EEC3">
          <wp:extent cx="5126736" cy="1005840"/>
          <wp:effectExtent l="0" t="0" r="4445" b="101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5 KNLTB vbp koptekst.jpg"/>
                  <pic:cNvPicPr/>
                </pic:nvPicPr>
                <pic:blipFill>
                  <a:blip r:embed="rId1">
                    <a:extLst>
                      <a:ext uri="{28A0092B-C50C-407E-A947-70E740481C1C}">
                        <a14:useLocalDpi xmlns:a14="http://schemas.microsoft.com/office/drawing/2010/main" val="0"/>
                      </a:ext>
                    </a:extLst>
                  </a:blip>
                  <a:stretch>
                    <a:fillRect/>
                  </a:stretch>
                </pic:blipFill>
                <pic:spPr>
                  <a:xfrm>
                    <a:off x="0" y="0"/>
                    <a:ext cx="5126736" cy="10058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45CA" w14:textId="77777777" w:rsidR="009D1F2D" w:rsidRDefault="009D1F2D">
    <w:pPr>
      <w:pStyle w:val="Koptekst"/>
    </w:pPr>
    <w:r>
      <w:rPr>
        <w:noProof/>
        <w:lang w:val="en-US" w:eastAsia="nl-NL"/>
      </w:rPr>
      <w:drawing>
        <wp:inline distT="0" distB="0" distL="0" distR="0" wp14:anchorId="649F6E41" wp14:editId="5355A5BA">
          <wp:extent cx="6710889" cy="1945640"/>
          <wp:effectExtent l="0" t="0" r="0" b="1016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0 KNLTB koptekst sjabloon.jpg"/>
                  <pic:cNvPicPr/>
                </pic:nvPicPr>
                <pic:blipFill>
                  <a:blip r:embed="rId1">
                    <a:extLst>
                      <a:ext uri="{28A0092B-C50C-407E-A947-70E740481C1C}">
                        <a14:useLocalDpi xmlns:a14="http://schemas.microsoft.com/office/drawing/2010/main" val="0"/>
                      </a:ext>
                    </a:extLst>
                  </a:blip>
                  <a:stretch>
                    <a:fillRect/>
                  </a:stretch>
                </pic:blipFill>
                <pic:spPr>
                  <a:xfrm>
                    <a:off x="0" y="0"/>
                    <a:ext cx="6710889" cy="1945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572D4"/>
    <w:multiLevelType w:val="hybridMultilevel"/>
    <w:tmpl w:val="6E960FCA"/>
    <w:lvl w:ilvl="0" w:tplc="B448A58C">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D861B16"/>
    <w:multiLevelType w:val="multilevel"/>
    <w:tmpl w:val="870A1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A056976"/>
    <w:multiLevelType w:val="multilevel"/>
    <w:tmpl w:val="396AE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SortMethod w:val="000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FAD"/>
    <w:rsid w:val="00004CA3"/>
    <w:rsid w:val="00007390"/>
    <w:rsid w:val="00025F1F"/>
    <w:rsid w:val="00041E4B"/>
    <w:rsid w:val="00055C53"/>
    <w:rsid w:val="000E3053"/>
    <w:rsid w:val="000F6904"/>
    <w:rsid w:val="00104518"/>
    <w:rsid w:val="00126C4E"/>
    <w:rsid w:val="001D156D"/>
    <w:rsid w:val="002268ED"/>
    <w:rsid w:val="00240341"/>
    <w:rsid w:val="00251A29"/>
    <w:rsid w:val="00254D88"/>
    <w:rsid w:val="00275AD3"/>
    <w:rsid w:val="002800F4"/>
    <w:rsid w:val="002B0BCE"/>
    <w:rsid w:val="002B17B9"/>
    <w:rsid w:val="002B57C7"/>
    <w:rsid w:val="002C267C"/>
    <w:rsid w:val="002C3D61"/>
    <w:rsid w:val="002D7B64"/>
    <w:rsid w:val="002E04AD"/>
    <w:rsid w:val="003165FA"/>
    <w:rsid w:val="0031783F"/>
    <w:rsid w:val="003267B3"/>
    <w:rsid w:val="0036754B"/>
    <w:rsid w:val="003A23C4"/>
    <w:rsid w:val="003C3BBC"/>
    <w:rsid w:val="003D6581"/>
    <w:rsid w:val="003F07BB"/>
    <w:rsid w:val="004134CC"/>
    <w:rsid w:val="00425DA1"/>
    <w:rsid w:val="00436AE6"/>
    <w:rsid w:val="00492052"/>
    <w:rsid w:val="004B3F38"/>
    <w:rsid w:val="004F3664"/>
    <w:rsid w:val="00525C81"/>
    <w:rsid w:val="00550AA7"/>
    <w:rsid w:val="00552825"/>
    <w:rsid w:val="00566148"/>
    <w:rsid w:val="0057669C"/>
    <w:rsid w:val="005D7D2F"/>
    <w:rsid w:val="005E6F33"/>
    <w:rsid w:val="006020F3"/>
    <w:rsid w:val="00687499"/>
    <w:rsid w:val="00690648"/>
    <w:rsid w:val="00693CA7"/>
    <w:rsid w:val="007249F0"/>
    <w:rsid w:val="007611CB"/>
    <w:rsid w:val="007678EC"/>
    <w:rsid w:val="0077633C"/>
    <w:rsid w:val="0077789A"/>
    <w:rsid w:val="00802EE1"/>
    <w:rsid w:val="0081020E"/>
    <w:rsid w:val="00817D7A"/>
    <w:rsid w:val="00876A57"/>
    <w:rsid w:val="008830B4"/>
    <w:rsid w:val="008873C1"/>
    <w:rsid w:val="0094138B"/>
    <w:rsid w:val="00941AA4"/>
    <w:rsid w:val="009A4EC9"/>
    <w:rsid w:val="009D1F2D"/>
    <w:rsid w:val="00A6749F"/>
    <w:rsid w:val="00B039ED"/>
    <w:rsid w:val="00B040B3"/>
    <w:rsid w:val="00B5288F"/>
    <w:rsid w:val="00B833CD"/>
    <w:rsid w:val="00B87F13"/>
    <w:rsid w:val="00BC3A85"/>
    <w:rsid w:val="00BD5180"/>
    <w:rsid w:val="00BE75B7"/>
    <w:rsid w:val="00BF201C"/>
    <w:rsid w:val="00BF34C2"/>
    <w:rsid w:val="00C05830"/>
    <w:rsid w:val="00C05983"/>
    <w:rsid w:val="00C159ED"/>
    <w:rsid w:val="00C24CFD"/>
    <w:rsid w:val="00C26C13"/>
    <w:rsid w:val="00C32BF6"/>
    <w:rsid w:val="00C330BB"/>
    <w:rsid w:val="00C57766"/>
    <w:rsid w:val="00C84FAD"/>
    <w:rsid w:val="00CB3C5B"/>
    <w:rsid w:val="00CB7D3F"/>
    <w:rsid w:val="00CC0A10"/>
    <w:rsid w:val="00CD41D1"/>
    <w:rsid w:val="00CE2C06"/>
    <w:rsid w:val="00CF1F7A"/>
    <w:rsid w:val="00D82194"/>
    <w:rsid w:val="00DA5FC9"/>
    <w:rsid w:val="00DA6ACC"/>
    <w:rsid w:val="00DC46AC"/>
    <w:rsid w:val="00DF0249"/>
    <w:rsid w:val="00DF3ED6"/>
    <w:rsid w:val="00E022A3"/>
    <w:rsid w:val="00E934BC"/>
    <w:rsid w:val="00EA546D"/>
    <w:rsid w:val="00EB2B96"/>
    <w:rsid w:val="00EB2BE2"/>
    <w:rsid w:val="00ED1729"/>
    <w:rsid w:val="00EE3D15"/>
    <w:rsid w:val="00F07655"/>
    <w:rsid w:val="00F11DBF"/>
    <w:rsid w:val="00F433E8"/>
    <w:rsid w:val="00F634D7"/>
    <w:rsid w:val="00F71AB2"/>
    <w:rsid w:val="00F85ABF"/>
    <w:rsid w:val="00F8786B"/>
    <w:rsid w:val="00F90F25"/>
    <w:rsid w:val="00FB20E2"/>
    <w:rsid w:val="00FC2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4C194587"/>
  <w15:docId w15:val="{5F3B7541-CDDD-4D6B-892B-EF457EFD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iPriority="5"/>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5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CB3C5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CB3C5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semiHidden/>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rPr>
      <w:rFonts w:ascii="MarselisOT" w:hAnsi="MarselisOT"/>
      <w:color w:val="auto"/>
      <w:spacing w:val="4"/>
    </w:r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rPr>
      <w:rFonts w:ascii="MarselisOT" w:hAnsi="MarselisOT"/>
      <w:color w:val="auto"/>
      <w:spacing w:val="4"/>
    </w:r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color w:val="auto"/>
      <w:spacing w:val="4"/>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table" w:styleId="Tabelraster">
    <w:name w:val="Table Grid"/>
    <w:basedOn w:val="Standaardtabel"/>
    <w:uiPriority w:val="59"/>
    <w:rsid w:val="004B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Standaard"/>
    <w:uiPriority w:val="4"/>
    <w:qFormat/>
    <w:rsid w:val="004B3F38"/>
    <w:rPr>
      <w:rFonts w:ascii="MarselisOT" w:hAnsi="MarselisOT"/>
      <w:noProof/>
      <w:color w:val="auto"/>
      <w:spacing w:val="4"/>
      <w:szCs w:val="16"/>
    </w:rPr>
  </w:style>
  <w:style w:type="paragraph" w:styleId="Aanhef">
    <w:name w:val="Salutation"/>
    <w:basedOn w:val="Standaard"/>
    <w:next w:val="Standaard"/>
    <w:link w:val="AanhefChar"/>
    <w:uiPriority w:val="5"/>
    <w:rsid w:val="004B3F38"/>
    <w:pPr>
      <w:spacing w:before="960" w:after="230"/>
    </w:pPr>
    <w:rPr>
      <w:rFonts w:ascii="MarselisOT" w:hAnsi="MarselisOT"/>
      <w:noProof/>
      <w:color w:val="auto"/>
      <w:spacing w:val="4"/>
    </w:rPr>
  </w:style>
  <w:style w:type="character" w:customStyle="1" w:styleId="AanhefChar">
    <w:name w:val="Aanhef Char"/>
    <w:basedOn w:val="Standaardalinea-lettertype"/>
    <w:link w:val="Aanhef"/>
    <w:uiPriority w:val="5"/>
    <w:rsid w:val="004B3F38"/>
    <w:rPr>
      <w:rFonts w:ascii="Arial" w:hAnsi="Arial"/>
      <w:noProof/>
      <w:spacing w:val="4"/>
      <w:szCs w:val="24"/>
      <w:lang w:val="nl-NL" w:eastAsia="en-US"/>
    </w:rPr>
  </w:style>
  <w:style w:type="paragraph" w:customStyle="1" w:styleId="Briefkopje">
    <w:name w:val="Briefkopje"/>
    <w:basedOn w:val="Standaard"/>
    <w:next w:val="Standaard"/>
    <w:uiPriority w:val="9"/>
    <w:qFormat/>
    <w:rsid w:val="008830B4"/>
    <w:rPr>
      <w:rFonts w:ascii="MarselisOT" w:hAnsi="MarselisOT"/>
      <w:b/>
      <w:color w:val="auto"/>
      <w:spacing w:val="4"/>
    </w:rPr>
  </w:style>
  <w:style w:type="paragraph" w:customStyle="1" w:styleId="Ondertekening">
    <w:name w:val="Ondertekening"/>
    <w:basedOn w:val="Standaard"/>
    <w:next w:val="Standaard"/>
    <w:uiPriority w:val="10"/>
    <w:qFormat/>
    <w:rsid w:val="002C267C"/>
    <w:pPr>
      <w:keepLines/>
      <w:spacing w:before="230"/>
    </w:pPr>
    <w:rPr>
      <w:rFonts w:ascii="MarselisOT" w:hAnsi="MarselisOT" w:cs="ArialMT"/>
      <w:noProof/>
      <w:color w:val="auto"/>
      <w:spacing w:val="4"/>
      <w:szCs w:val="20"/>
    </w:rPr>
  </w:style>
  <w:style w:type="paragraph" w:styleId="Plattetekst">
    <w:name w:val="Body Text"/>
    <w:basedOn w:val="Standaard"/>
    <w:link w:val="PlattetekstChar"/>
    <w:uiPriority w:val="1"/>
    <w:qFormat/>
    <w:rsid w:val="00FC2C85"/>
    <w:pPr>
      <w:widowControl w:val="0"/>
      <w:autoSpaceDE w:val="0"/>
      <w:autoSpaceDN w:val="0"/>
      <w:spacing w:line="240" w:lineRule="auto"/>
    </w:pPr>
    <w:rPr>
      <w:rFonts w:ascii="MarselisOT-Light" w:eastAsia="MarselisOT-Light" w:hAnsi="MarselisOT-Light" w:cs="MarselisOT-Light"/>
      <w:color w:val="auto"/>
      <w:sz w:val="15"/>
      <w:szCs w:val="15"/>
      <w:lang w:val="en-US"/>
    </w:rPr>
  </w:style>
  <w:style w:type="character" w:customStyle="1" w:styleId="PlattetekstChar">
    <w:name w:val="Platte tekst Char"/>
    <w:basedOn w:val="Standaardalinea-lettertype"/>
    <w:link w:val="Plattetekst"/>
    <w:uiPriority w:val="1"/>
    <w:rsid w:val="00FC2C85"/>
    <w:rPr>
      <w:rFonts w:ascii="MarselisOT-Light" w:eastAsia="MarselisOT-Light" w:hAnsi="MarselisOT-Light" w:cs="MarselisOT-Light"/>
      <w:sz w:val="15"/>
      <w:szCs w:val="15"/>
      <w:lang w:eastAsia="en-US"/>
    </w:rPr>
  </w:style>
  <w:style w:type="character" w:customStyle="1" w:styleId="Kop1Char">
    <w:name w:val="Kop 1 Char"/>
    <w:basedOn w:val="Standaardalinea-lettertype"/>
    <w:link w:val="Kop1"/>
    <w:uiPriority w:val="9"/>
    <w:rsid w:val="00CB3C5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CB3C5B"/>
    <w:rPr>
      <w:rFonts w:ascii="Arial" w:eastAsiaTheme="majorEastAsia" w:hAnsi="Arial" w:cstheme="majorBidi"/>
      <w:b/>
      <w:bCs/>
      <w:color w:val="13207E"/>
      <w:szCs w:val="26"/>
      <w:lang w:val="nl-NL" w:eastAsia="en-US"/>
    </w:rPr>
  </w:style>
  <w:style w:type="character" w:styleId="Paginanummer">
    <w:name w:val="page number"/>
    <w:basedOn w:val="Standaardalinea-lettertype"/>
    <w:uiPriority w:val="99"/>
    <w:semiHidden/>
    <w:unhideWhenUsed/>
    <w:rsid w:val="009D1F2D"/>
  </w:style>
  <w:style w:type="character" w:styleId="Hyperlink">
    <w:name w:val="Hyperlink"/>
    <w:basedOn w:val="Standaardalinea-lettertype"/>
    <w:uiPriority w:val="99"/>
    <w:unhideWhenUsed/>
    <w:rsid w:val="00C84F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337706">
      <w:bodyDiv w:val="1"/>
      <w:marLeft w:val="0"/>
      <w:marRight w:val="0"/>
      <w:marTop w:val="0"/>
      <w:marBottom w:val="0"/>
      <w:divBdr>
        <w:top w:val="none" w:sz="0" w:space="0" w:color="auto"/>
        <w:left w:val="none" w:sz="0" w:space="0" w:color="auto"/>
        <w:bottom w:val="none" w:sz="0" w:space="0" w:color="auto"/>
        <w:right w:val="none" w:sz="0" w:space="0" w:color="auto"/>
      </w:divBdr>
    </w:div>
    <w:div w:id="737940807">
      <w:bodyDiv w:val="1"/>
      <w:marLeft w:val="0"/>
      <w:marRight w:val="0"/>
      <w:marTop w:val="0"/>
      <w:marBottom w:val="0"/>
      <w:divBdr>
        <w:top w:val="none" w:sz="0" w:space="0" w:color="auto"/>
        <w:left w:val="none" w:sz="0" w:space="0" w:color="auto"/>
        <w:bottom w:val="none" w:sz="0" w:space="0" w:color="auto"/>
        <w:right w:val="none" w:sz="0" w:space="0" w:color="auto"/>
      </w:divBdr>
    </w:div>
    <w:div w:id="2013528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entrecourt.nl/alles-voor-verenigingen/activatie-van-leden/flexcompetities-knltb-mat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loud.m.knltb.nl/knltbmatchapp-aanmeldin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jaen\Downloads\KNLTB%20Word%20Sjabloon%20(pagina%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2" ma:contentTypeDescription="Een nieuw document maken." ma:contentTypeScope="" ma:versionID="4ae0ebbc884a374dac4727b56a17dee9">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7d303fc30764784e558646a81f75d2e8"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27784E-F342-4BC9-BA8B-FB07DD33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13bf3-bdfa-4480-b87c-dd56b096a8ef"/>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812875-72B7-4B37-85E4-08EAB4D63FD2}">
  <ds:schemaRefs>
    <ds:schemaRef ds:uri="http://schemas.microsoft.com/sharepoint/v3/contenttype/forms"/>
  </ds:schemaRefs>
</ds:datastoreItem>
</file>

<file path=customXml/itemProps3.xml><?xml version="1.0" encoding="utf-8"?>
<ds:datastoreItem xmlns:ds="http://schemas.openxmlformats.org/officeDocument/2006/customXml" ds:itemID="{4836AC69-E999-A246-8FE3-C5A9CE9798BA}">
  <ds:schemaRefs>
    <ds:schemaRef ds:uri="http://schemas.openxmlformats.org/officeDocument/2006/bibliography"/>
  </ds:schemaRefs>
</ds:datastoreItem>
</file>

<file path=customXml/itemProps4.xml><?xml version="1.0" encoding="utf-8"?>
<ds:datastoreItem xmlns:ds="http://schemas.openxmlformats.org/officeDocument/2006/customXml" ds:itemID="{3204C926-A67C-4824-B82B-ADE243E467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KNLTB Word Sjabloon (pagina 1)</Template>
  <TotalTime>5</TotalTime>
  <Pages>4</Pages>
  <Words>342</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Nobel BV</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Janssen</dc:creator>
  <cp:keywords/>
  <cp:lastModifiedBy>Glenn Janssen</cp:lastModifiedBy>
  <cp:revision>1</cp:revision>
  <cp:lastPrinted>2019-06-21T18:23:00Z</cp:lastPrinted>
  <dcterms:created xsi:type="dcterms:W3CDTF">2021-05-04T08:50:00Z</dcterms:created>
  <dcterms:modified xsi:type="dcterms:W3CDTF">2021-05-04T08:55:00Z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16:05</vt:lpwstr>
  </property>
  <property fmtid="{D5CDD505-2E9C-101B-9397-08002B2CF9AE}" pid="3" name="ContentTypeId">
    <vt:lpwstr>0x010100084255EEC883E34BA3CB0C89676D09CB</vt:lpwstr>
  </property>
  <property fmtid="{D5CDD505-2E9C-101B-9397-08002B2CF9AE}" pid="4" name="Order">
    <vt:r8>58600</vt:r8>
  </property>
  <property fmtid="{D5CDD505-2E9C-101B-9397-08002B2CF9AE}" pid="5" name="AuthorIds_UIVersion_3072">
    <vt:lpwstr>56</vt:lpwstr>
  </property>
</Properties>
</file>