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72181" w14:textId="56CA7D71" w:rsidR="00BE75B7" w:rsidRPr="0011149E" w:rsidRDefault="00735A89" w:rsidP="00CD66E6">
      <w:pPr>
        <w:pStyle w:val="Kop1"/>
      </w:pPr>
      <w:r>
        <w:t xml:space="preserve">Voorbeeld captainsbrief </w:t>
      </w:r>
      <w:r w:rsidR="00CD66E6">
        <w:t>S</w:t>
      </w:r>
      <w:r w:rsidR="0011149E" w:rsidRPr="0011149E">
        <w:t xml:space="preserve">tratentoernooi </w:t>
      </w:r>
    </w:p>
    <w:p w14:paraId="00BC66D9" w14:textId="132158CC" w:rsidR="00034AFE" w:rsidRPr="0011149E" w:rsidRDefault="0011149E" w:rsidP="0011149E">
      <w:pPr>
        <w:pStyle w:val="Kop2"/>
      </w:pPr>
      <w:r>
        <w:br/>
      </w:r>
      <w:r w:rsidRPr="0011149E">
        <w:t>Allereerst willen wij jullie bedanken dat jullie bereid zijn str</w:t>
      </w:r>
      <w:r w:rsidR="0081231F">
        <w:t xml:space="preserve">aatcaptain te zijn voor jullie </w:t>
      </w:r>
      <w:proofErr w:type="spellStart"/>
      <w:r w:rsidR="0081231F">
        <w:t>s</w:t>
      </w:r>
      <w:r w:rsidRPr="0011149E">
        <w:t>tra</w:t>
      </w:r>
      <w:proofErr w:type="spellEnd"/>
      <w:r w:rsidRPr="0011149E">
        <w:t>(a)t(en). In dit schrijven willen wij kort wat aandachtspunten beschrijven. Mochten jullie hierna nog vragen hebben dan horen wij dat natuurlijk graag.</w:t>
      </w:r>
    </w:p>
    <w:p w14:paraId="3BDE5C60" w14:textId="77777777" w:rsidR="0011149E" w:rsidRDefault="0011149E" w:rsidP="0011149E"/>
    <w:p w14:paraId="05A16623" w14:textId="2FB33AD3" w:rsidR="0011149E" w:rsidRPr="007D48E3" w:rsidRDefault="00735A89" w:rsidP="0011149E">
      <w:pPr>
        <w:rPr>
          <w:b/>
          <w:sz w:val="24"/>
        </w:rPr>
      </w:pPr>
      <w:r>
        <w:t>We hebben</w:t>
      </w:r>
      <w:r w:rsidR="0011149E">
        <w:t xml:space="preserve"> </w:t>
      </w:r>
      <w:r>
        <w:t>[aantal]</w:t>
      </w:r>
      <w:r w:rsidR="0011149E">
        <w:t xml:space="preserve"> captains bereid gevonden om straatcaptain te zijn. Sommige captains hebben één straat onder zich, andere</w:t>
      </w:r>
      <w:r>
        <w:t>n hebben meerdere straten. D</w:t>
      </w:r>
      <w:r w:rsidR="0011149E">
        <w:t xml:space="preserve">it heeft te maken met de </w:t>
      </w:r>
      <w:r>
        <w:t>lengte</w:t>
      </w:r>
      <w:r w:rsidR="0011149E">
        <w:t xml:space="preserve"> van de straat en de beschikbaarheid van captains.</w:t>
      </w:r>
    </w:p>
    <w:p w14:paraId="48CB66A1" w14:textId="45EFC8AF" w:rsidR="0011149E" w:rsidRPr="00B455C4" w:rsidRDefault="0011149E" w:rsidP="0011149E">
      <w:pPr>
        <w:rPr>
          <w:i/>
        </w:rPr>
      </w:pPr>
      <w:r>
        <w:rPr>
          <w:b/>
          <w:i/>
        </w:rPr>
        <w:br/>
      </w:r>
      <w:r w:rsidR="00CD66E6">
        <w:rPr>
          <w:b/>
          <w:i/>
        </w:rPr>
        <w:t>Doel van het Straten</w:t>
      </w:r>
      <w:r w:rsidRPr="007D48E3">
        <w:rPr>
          <w:b/>
          <w:i/>
        </w:rPr>
        <w:t>toernooi:</w:t>
      </w:r>
      <w:r w:rsidRPr="00F87858">
        <w:rPr>
          <w:i/>
        </w:rPr>
        <w:tab/>
        <w:t xml:space="preserve">Op een gezellige sportieve manier in </w:t>
      </w:r>
      <w:r w:rsidR="0081231F">
        <w:rPr>
          <w:i/>
        </w:rPr>
        <w:t>st</w:t>
      </w:r>
      <w:r w:rsidRPr="00F87858">
        <w:rPr>
          <w:i/>
        </w:rPr>
        <w:t>raat(team)</w:t>
      </w:r>
      <w:r w:rsidR="0081231F">
        <w:rPr>
          <w:i/>
        </w:rPr>
        <w:t>-</w:t>
      </w:r>
      <w:r w:rsidRPr="00F87858">
        <w:rPr>
          <w:i/>
        </w:rPr>
        <w:t xml:space="preserve">verband het opnemen tegen de andere straten in </w:t>
      </w:r>
      <w:r w:rsidR="00735A89">
        <w:rPr>
          <w:i/>
        </w:rPr>
        <w:t>[plaats]</w:t>
      </w:r>
      <w:r w:rsidRPr="00F87858">
        <w:rPr>
          <w:i/>
        </w:rPr>
        <w:t xml:space="preserve"> (inclusief buitenwegen)</w:t>
      </w:r>
      <w:r>
        <w:rPr>
          <w:i/>
        </w:rPr>
        <w:t>.</w:t>
      </w:r>
      <w:r w:rsidR="0081231F">
        <w:rPr>
          <w:i/>
        </w:rPr>
        <w:t xml:space="preserve"> </w:t>
      </w:r>
      <w:r>
        <w:rPr>
          <w:i/>
        </w:rPr>
        <w:t>Deze activiteit is er</w:t>
      </w:r>
      <w:r w:rsidRPr="00F87858">
        <w:rPr>
          <w:i/>
        </w:rPr>
        <w:t xml:space="preserve"> met name op gericht om niet leden kennis te laten maken met de tennis sport</w:t>
      </w:r>
      <w:r>
        <w:rPr>
          <w:i/>
        </w:rPr>
        <w:t>.</w:t>
      </w:r>
    </w:p>
    <w:p w14:paraId="3E2CF9F1" w14:textId="50712F64" w:rsidR="0011149E" w:rsidRPr="0011149E" w:rsidRDefault="0011149E" w:rsidP="0011149E">
      <w:pPr>
        <w:rPr>
          <w:b/>
        </w:rPr>
      </w:pPr>
      <w:r>
        <w:br/>
      </w:r>
      <w:r w:rsidRPr="0011149E">
        <w:rPr>
          <w:b/>
        </w:rPr>
        <w:t>Straatcaptain houdt in:</w:t>
      </w:r>
      <w:r w:rsidRPr="0011149E">
        <w:rPr>
          <w:b/>
        </w:rPr>
        <w:tab/>
      </w:r>
      <w:r w:rsidRPr="0011149E">
        <w:rPr>
          <w:b/>
        </w:rPr>
        <w:tab/>
      </w:r>
    </w:p>
    <w:p w14:paraId="5E7D6904" w14:textId="5FFDA2DC" w:rsidR="0011149E" w:rsidRDefault="0011149E" w:rsidP="0011149E">
      <w:pPr>
        <w:pStyle w:val="Lijstalinea"/>
        <w:numPr>
          <w:ilvl w:val="0"/>
          <w:numId w:val="3"/>
        </w:numPr>
      </w:pPr>
      <w:r w:rsidRPr="00B56C06">
        <w:t>Aanspreekpunt van “de straat”</w:t>
      </w:r>
    </w:p>
    <w:p w14:paraId="0C32AFD3" w14:textId="2567D310" w:rsidR="0011149E" w:rsidRDefault="0011149E" w:rsidP="0011149E">
      <w:pPr>
        <w:pStyle w:val="Lijstalinea"/>
        <w:numPr>
          <w:ilvl w:val="0"/>
          <w:numId w:val="3"/>
        </w:numPr>
      </w:pPr>
      <w:r w:rsidRPr="00B56C06">
        <w:t>Uitdelen van flyers in “de straat” (huis aan huis</w:t>
      </w:r>
      <w:r w:rsidR="00735A89">
        <w:t>)</w:t>
      </w:r>
    </w:p>
    <w:p w14:paraId="0F8FDE50" w14:textId="77777777" w:rsidR="0011149E" w:rsidRDefault="0011149E" w:rsidP="0011149E">
      <w:pPr>
        <w:pStyle w:val="Lijstalinea"/>
        <w:numPr>
          <w:ilvl w:val="0"/>
          <w:numId w:val="3"/>
        </w:numPr>
      </w:pPr>
      <w:r w:rsidRPr="00B56C06">
        <w:t>Contactpersoon voor opgave, en actief werven van team</w:t>
      </w:r>
    </w:p>
    <w:p w14:paraId="1D50606E" w14:textId="77777777" w:rsidR="0011149E" w:rsidRPr="00B56C06" w:rsidRDefault="0011149E" w:rsidP="0011149E">
      <w:pPr>
        <w:pStyle w:val="Lijstalinea"/>
        <w:numPr>
          <w:ilvl w:val="0"/>
          <w:numId w:val="3"/>
        </w:numPr>
      </w:pPr>
      <w:r w:rsidRPr="00B56C06">
        <w:t>Tussenpersoon organisatie en deelnemers</w:t>
      </w:r>
    </w:p>
    <w:p w14:paraId="2F902CBC" w14:textId="77777777" w:rsidR="0011149E" w:rsidRDefault="0011149E" w:rsidP="0011149E"/>
    <w:p w14:paraId="4910FACB" w14:textId="77777777" w:rsidR="0011149E" w:rsidRDefault="0011149E" w:rsidP="0011149E">
      <w:pPr>
        <w:rPr>
          <w:b/>
        </w:rPr>
      </w:pPr>
      <w:r w:rsidRPr="0081231F">
        <w:rPr>
          <w:b/>
        </w:rPr>
        <w:t>Voorwaarden voor inschrijving:</w:t>
      </w:r>
    </w:p>
    <w:p w14:paraId="2B721710" w14:textId="41DC4AC6" w:rsidR="0011149E" w:rsidRPr="0081231F" w:rsidRDefault="00E53D3E" w:rsidP="0011149E">
      <w:pPr>
        <w:pStyle w:val="Lijstalinea"/>
        <w:numPr>
          <w:ilvl w:val="0"/>
          <w:numId w:val="3"/>
        </w:numPr>
        <w:rPr>
          <w:b/>
        </w:rPr>
      </w:pPr>
      <w:r>
        <w:t>Een team moet uit minimaal …</w:t>
      </w:r>
      <w:r w:rsidR="0011149E">
        <w:t xml:space="preserve"> personen bestaan, verhouding man/vrouw maakt niet uit</w:t>
      </w:r>
    </w:p>
    <w:p w14:paraId="52EB8812" w14:textId="77777777" w:rsidR="0011149E" w:rsidRPr="0081231F" w:rsidRDefault="0011149E" w:rsidP="0011149E">
      <w:pPr>
        <w:pStyle w:val="Lijstalinea"/>
        <w:numPr>
          <w:ilvl w:val="0"/>
          <w:numId w:val="3"/>
        </w:numPr>
        <w:rPr>
          <w:b/>
        </w:rPr>
      </w:pPr>
      <w:r>
        <w:t>Een straat mag meerdere teams inschrijven</w:t>
      </w:r>
    </w:p>
    <w:p w14:paraId="30CFEA6A" w14:textId="64058FF8" w:rsidR="0011149E" w:rsidRPr="0081231F" w:rsidRDefault="00E53D3E" w:rsidP="0011149E">
      <w:pPr>
        <w:pStyle w:val="Lijstalinea"/>
        <w:numPr>
          <w:ilvl w:val="0"/>
          <w:numId w:val="3"/>
        </w:numPr>
        <w:rPr>
          <w:b/>
        </w:rPr>
      </w:pPr>
      <w:r>
        <w:t>Maximaal …</w:t>
      </w:r>
      <w:r w:rsidR="0011149E">
        <w:t xml:space="preserve"> leden van </w:t>
      </w:r>
      <w:r w:rsidR="00735A89">
        <w:t>[naam vereniging]</w:t>
      </w:r>
      <w:r w:rsidR="0011149E">
        <w:t xml:space="preserve"> in 1 team</w:t>
      </w:r>
    </w:p>
    <w:p w14:paraId="3360B01D" w14:textId="1D24EBCA" w:rsidR="0011149E" w:rsidRPr="0081231F" w:rsidRDefault="00E53D3E" w:rsidP="0011149E">
      <w:pPr>
        <w:pStyle w:val="Lijstalinea"/>
        <w:numPr>
          <w:ilvl w:val="0"/>
          <w:numId w:val="3"/>
        </w:numPr>
        <w:rPr>
          <w:b/>
        </w:rPr>
      </w:pPr>
      <w:r>
        <w:t>Probeer de</w:t>
      </w:r>
      <w:r w:rsidR="0011149E">
        <w:t xml:space="preserve"> gemiddelde speelsterkte van een tea</w:t>
      </w:r>
      <w:r>
        <w:t xml:space="preserve">m </w:t>
      </w:r>
      <w:r w:rsidR="00735A89">
        <w:t>niet sterker</w:t>
      </w:r>
      <w:r>
        <w:t xml:space="preserve"> te laten zijn dan</w:t>
      </w:r>
      <w:r w:rsidR="00735A89">
        <w:t xml:space="preserve"> 7,5;</w:t>
      </w:r>
      <w:r w:rsidR="0011149E">
        <w:t xml:space="preserve"> deze sterkte wordt bepaald door de sterkte die op het </w:t>
      </w:r>
      <w:r>
        <w:t>KNLTB</w:t>
      </w:r>
      <w:r w:rsidR="0011149E">
        <w:t xml:space="preserve"> pasje vermeld staat bij de dubbel, als iemand geen KNLTB- lid is dan mag deze gerekend worden voor een 9,0</w:t>
      </w:r>
    </w:p>
    <w:p w14:paraId="1F510694" w14:textId="733F2CD4" w:rsidR="0011149E" w:rsidRPr="0081231F" w:rsidRDefault="00E53D3E" w:rsidP="0011149E">
      <w:pPr>
        <w:pStyle w:val="Lijstalinea"/>
        <w:numPr>
          <w:ilvl w:val="0"/>
          <w:numId w:val="3"/>
        </w:numPr>
        <w:rPr>
          <w:b/>
        </w:rPr>
      </w:pPr>
      <w:r>
        <w:t>Deelnemers dienen ….</w:t>
      </w:r>
      <w:r w:rsidR="0011149E">
        <w:t xml:space="preserve"> jaar of ouder te zijn</w:t>
      </w:r>
      <w:r>
        <w:t xml:space="preserve"> / binnen de volgend</w:t>
      </w:r>
      <w:bookmarkStart w:id="0" w:name="_GoBack"/>
      <w:bookmarkEnd w:id="0"/>
      <w:r>
        <w:t>e leeftijd te vallen: ….</w:t>
      </w:r>
    </w:p>
    <w:p w14:paraId="02761E88" w14:textId="1F84A233" w:rsidR="0011149E" w:rsidRPr="0081231F" w:rsidRDefault="0011149E" w:rsidP="0011149E">
      <w:pPr>
        <w:pStyle w:val="Lijstalinea"/>
        <w:numPr>
          <w:ilvl w:val="0"/>
          <w:numId w:val="3"/>
        </w:numPr>
        <w:rPr>
          <w:b/>
        </w:rPr>
      </w:pPr>
      <w:r>
        <w:t xml:space="preserve">Overige leden van </w:t>
      </w:r>
      <w:r w:rsidR="00735A89">
        <w:t>[naam vereniging]</w:t>
      </w:r>
      <w:r>
        <w:t xml:space="preserve"> die buiten </w:t>
      </w:r>
      <w:r w:rsidR="00735A89">
        <w:t>[plaats]</w:t>
      </w:r>
      <w:r>
        <w:t xml:space="preserve"> wonen en niet in één van de deelnemende straten woont, mag zelf een team samenstellen, met bovengenoemde punten in ogenschouw nemende.</w:t>
      </w:r>
    </w:p>
    <w:p w14:paraId="087DF4D1" w14:textId="77777777" w:rsidR="0011149E" w:rsidRDefault="0011149E" w:rsidP="0011149E"/>
    <w:p w14:paraId="6325AC40" w14:textId="0D6E5273" w:rsidR="0011149E" w:rsidRDefault="0011149E" w:rsidP="0011149E">
      <w:r>
        <w:t xml:space="preserve">De teams moeten uiterlijk </w:t>
      </w:r>
      <w:r w:rsidR="00735A89">
        <w:t>[datum]</w:t>
      </w:r>
      <w:r>
        <w:t xml:space="preserve"> aangemeld zijn bij de organisatie, adressen staan op het aanmeldingsformulier van de teams</w:t>
      </w:r>
    </w:p>
    <w:p w14:paraId="374DF82B" w14:textId="77777777" w:rsidR="0011149E" w:rsidRPr="007D48E3" w:rsidRDefault="0011149E" w:rsidP="0011149E"/>
    <w:p w14:paraId="45366DE0" w14:textId="0FF8FE4D" w:rsidR="0011149E" w:rsidRDefault="0011149E" w:rsidP="0011149E">
      <w:r>
        <w:t>Mocht jezelf verhinder</w:t>
      </w:r>
      <w:r w:rsidR="0081231F">
        <w:t>d</w:t>
      </w:r>
      <w:r>
        <w:t xml:space="preserve"> zijn in de week dat het toernooi plaatsvindt, wil je er dan voor zorgen dat een ander lid van het team de contactpersoon met de organisatie word.</w:t>
      </w:r>
    </w:p>
    <w:p w14:paraId="54220590" w14:textId="77777777" w:rsidR="0011149E" w:rsidRDefault="0011149E" w:rsidP="0011149E"/>
    <w:p w14:paraId="383C4153" w14:textId="00783C94" w:rsidR="0011149E" w:rsidRDefault="0011149E" w:rsidP="0011149E">
      <w:r>
        <w:t>Voor vragen:</w:t>
      </w:r>
      <w:r>
        <w:tab/>
      </w:r>
      <w:r w:rsidR="00735A89">
        <w:t>[e-mailadres contactpersoon]</w:t>
      </w:r>
    </w:p>
    <w:p w14:paraId="7AA2E916" w14:textId="77777777" w:rsidR="0011149E" w:rsidRDefault="0011149E" w:rsidP="0011149E"/>
    <w:p w14:paraId="56F2155A" w14:textId="5E408ACA" w:rsidR="00DD7B4B" w:rsidRPr="006335D4" w:rsidRDefault="0011149E" w:rsidP="0011149E">
      <w:r>
        <w:t>Veel succes!!</w:t>
      </w:r>
    </w:p>
    <w:sectPr w:rsidR="00DD7B4B" w:rsidRPr="006335D4" w:rsidSect="00E25336">
      <w:headerReference w:type="default" r:id="rId9"/>
      <w:footerReference w:type="default" r:id="rId10"/>
      <w:headerReference w:type="first" r:id="rId11"/>
      <w:pgSz w:w="11900" w:h="16840" w:code="9"/>
      <w:pgMar w:top="2211" w:right="1985" w:bottom="1134" w:left="1361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4D801" w14:textId="77777777" w:rsidR="0012003D" w:rsidRDefault="0012003D" w:rsidP="00D82194">
      <w:r>
        <w:separator/>
      </w:r>
    </w:p>
  </w:endnote>
  <w:endnote w:type="continuationSeparator" w:id="0">
    <w:p w14:paraId="08E33491" w14:textId="77777777" w:rsidR="0012003D" w:rsidRDefault="0012003D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04B67" w14:textId="0CFE80E2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81231F">
      <w:rPr>
        <w:noProof/>
      </w:rPr>
      <w:t>2</w:t>
    </w:r>
    <w:r>
      <w:fldChar w:fldCharType="end"/>
    </w:r>
    <w:r>
      <w:rPr>
        <w:noProof/>
        <w:lang w:eastAsia="nl-NL"/>
      </w:rPr>
      <w:drawing>
        <wp:anchor distT="0" distB="0" distL="114300" distR="114300" simplePos="0" relativeHeight="251662336" behindDoc="1" locked="1" layoutInCell="1" allowOverlap="1" wp14:anchorId="1AA31746" wp14:editId="2928BB79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EF588" w14:textId="77777777" w:rsidR="0012003D" w:rsidRDefault="0012003D" w:rsidP="00D82194">
      <w:r>
        <w:separator/>
      </w:r>
    </w:p>
  </w:footnote>
  <w:footnote w:type="continuationSeparator" w:id="0">
    <w:p w14:paraId="26869530" w14:textId="77777777" w:rsidR="0012003D" w:rsidRDefault="0012003D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4876D" w14:textId="1AF6D4F1" w:rsidR="00DD7B4B" w:rsidRDefault="00DD7B4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1" layoutInCell="1" allowOverlap="1" wp14:anchorId="477A951C" wp14:editId="68709EFB">
          <wp:simplePos x="866775" y="180975"/>
          <wp:positionH relativeFrom="column">
            <wp:posOffset>-32385</wp:posOffset>
          </wp:positionH>
          <wp:positionV relativeFrom="page">
            <wp:align>top</wp:align>
          </wp:positionV>
          <wp:extent cx="5072400" cy="889200"/>
          <wp:effectExtent l="0" t="0" r="0" b="6350"/>
          <wp:wrapTopAndBottom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4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707B" w14:textId="397FB573" w:rsidR="00DD7B4B" w:rsidRDefault="00DD7B4B" w:rsidP="00DD7B4B">
    <w:pPr>
      <w:pStyle w:val="Kopteksteerstepagina"/>
    </w:pPr>
    <w:r>
      <w:rPr>
        <w:noProof/>
        <w:lang w:eastAsia="nl-NL"/>
      </w:rPr>
      <w:drawing>
        <wp:anchor distT="0" distB="0" distL="114300" distR="114300" simplePos="0" relativeHeight="251659264" behindDoc="0" locked="1" layoutInCell="1" allowOverlap="1" wp14:anchorId="7360DF88" wp14:editId="17E9539E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67E5"/>
    <w:multiLevelType w:val="hybridMultilevel"/>
    <w:tmpl w:val="ABBCF5C0"/>
    <w:lvl w:ilvl="0" w:tplc="9B4A0D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E5544"/>
    <w:multiLevelType w:val="hybridMultilevel"/>
    <w:tmpl w:val="A8AC3902"/>
    <w:lvl w:ilvl="0" w:tplc="CE2AC84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C800A7"/>
    <w:multiLevelType w:val="hybridMultilevel"/>
    <w:tmpl w:val="FADEAEB6"/>
    <w:lvl w:ilvl="0" w:tplc="C13825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B7"/>
    <w:rsid w:val="00007390"/>
    <w:rsid w:val="00034AFE"/>
    <w:rsid w:val="000E46FB"/>
    <w:rsid w:val="0011149E"/>
    <w:rsid w:val="0012003D"/>
    <w:rsid w:val="00126C4E"/>
    <w:rsid w:val="00217C9B"/>
    <w:rsid w:val="0024014E"/>
    <w:rsid w:val="00240341"/>
    <w:rsid w:val="002532DE"/>
    <w:rsid w:val="002E04AD"/>
    <w:rsid w:val="00323272"/>
    <w:rsid w:val="003A23C4"/>
    <w:rsid w:val="003D6581"/>
    <w:rsid w:val="00425DA1"/>
    <w:rsid w:val="005A3F67"/>
    <w:rsid w:val="005B4BEF"/>
    <w:rsid w:val="005D17C5"/>
    <w:rsid w:val="006020F3"/>
    <w:rsid w:val="006335D4"/>
    <w:rsid w:val="00693CA7"/>
    <w:rsid w:val="00735A89"/>
    <w:rsid w:val="007678EC"/>
    <w:rsid w:val="0081231F"/>
    <w:rsid w:val="008D6BE9"/>
    <w:rsid w:val="009A7F16"/>
    <w:rsid w:val="00B37AAD"/>
    <w:rsid w:val="00B5288F"/>
    <w:rsid w:val="00BE75B7"/>
    <w:rsid w:val="00C26C13"/>
    <w:rsid w:val="00C57766"/>
    <w:rsid w:val="00CD66E6"/>
    <w:rsid w:val="00CE6C0E"/>
    <w:rsid w:val="00D82194"/>
    <w:rsid w:val="00DD7B4B"/>
    <w:rsid w:val="00E25336"/>
    <w:rsid w:val="00E53D3E"/>
    <w:rsid w:val="00EF751A"/>
    <w:rsid w:val="00F6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08E42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paragraph" w:styleId="Geenafstand">
    <w:name w:val="No Spacing"/>
    <w:uiPriority w:val="1"/>
    <w:qFormat/>
    <w:rsid w:val="0011149E"/>
    <w:rPr>
      <w:rFonts w:ascii="Calibri" w:eastAsia="Calibri" w:hAnsi="Calibri"/>
      <w:sz w:val="22"/>
      <w:szCs w:val="22"/>
      <w:lang w:val="nl-NL" w:eastAsia="en-US"/>
    </w:rPr>
  </w:style>
  <w:style w:type="paragraph" w:styleId="Lijstalinea">
    <w:name w:val="List Paragraph"/>
    <w:basedOn w:val="Standaard"/>
    <w:uiPriority w:val="34"/>
    <w:rsid w:val="001114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paragraph" w:styleId="Geenafstand">
    <w:name w:val="No Spacing"/>
    <w:uiPriority w:val="1"/>
    <w:qFormat/>
    <w:rsid w:val="0011149E"/>
    <w:rPr>
      <w:rFonts w:ascii="Calibri" w:eastAsia="Calibri" w:hAnsi="Calibri"/>
      <w:sz w:val="22"/>
      <w:szCs w:val="22"/>
      <w:lang w:val="nl-NL" w:eastAsia="en-US"/>
    </w:rPr>
  </w:style>
  <w:style w:type="paragraph" w:styleId="Lijstalinea">
    <w:name w:val="List Paragraph"/>
    <w:basedOn w:val="Standaard"/>
    <w:uiPriority w:val="34"/>
    <w:rsid w:val="00111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0286F7-5C13-460B-822B-07EFF5CB6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39618819</Template>
  <TotalTime>10</TotalTime>
  <Pages>1</Pages>
  <Words>328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Nobel BV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Edwin Giethoorn</cp:lastModifiedBy>
  <cp:revision>5</cp:revision>
  <cp:lastPrinted>2014-11-16T19:25:00Z</cp:lastPrinted>
  <dcterms:created xsi:type="dcterms:W3CDTF">2014-11-21T09:29:00Z</dcterms:created>
  <dcterms:modified xsi:type="dcterms:W3CDTF">2014-12-02T13:06:00Z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141116 20:25</vt:lpwstr>
  </property>
</Properties>
</file>